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E22" w:rsidRPr="005E2ABC" w:rsidRDefault="00DE2E22" w:rsidP="00135FC6">
      <w:pPr>
        <w:rPr>
          <w:color w:val="FF0000"/>
          <w:sz w:val="72"/>
          <w:szCs w:val="72"/>
        </w:rPr>
      </w:pPr>
      <w:r>
        <w:rPr>
          <w:noProof/>
        </w:rPr>
        <w:pict>
          <v:shapetype id="_x0000_t202" coordsize="21600,21600" o:spt="202" path="m,l,21600r21600,l21600,xe">
            <v:stroke joinstyle="miter"/>
            <v:path gradientshapeok="t" o:connecttype="rect"/>
          </v:shapetype>
          <v:shape id="文本框 2" o:spid="_x0000_s1026" type="#_x0000_t202" style="position:absolute;left:0;text-align:left;margin-left:250.5pt;margin-top:21.75pt;width:114.75pt;height:57.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" stroked="f">
            <v:textbox>
              <w:txbxContent>
                <w:p w:rsidR="00DE2E22" w:rsidRPr="005E2ABC" w:rsidRDefault="00DE2E22" w:rsidP="00135FC6">
                  <w:pPr>
                    <w:ind w:left="840" w:hanging="840"/>
                    <w:rPr>
                      <w:color w:val="FF0000"/>
                      <w:sz w:val="84"/>
                      <w:szCs w:val="84"/>
                    </w:rPr>
                  </w:pPr>
                  <w:r w:rsidRPr="005E2ABC">
                    <w:rPr>
                      <w:rFonts w:hint="eastAsia"/>
                      <w:color w:val="FF0000"/>
                      <w:sz w:val="84"/>
                      <w:szCs w:val="84"/>
                    </w:rPr>
                    <w:t>文件</w:t>
                  </w:r>
                </w:p>
              </w:txbxContent>
            </v:textbox>
          </v:shape>
        </w:pict>
      </w:r>
      <w:r w:rsidRPr="005E2ABC">
        <w:rPr>
          <w:rFonts w:hint="eastAsia"/>
          <w:color w:val="FF0000"/>
          <w:sz w:val="72"/>
          <w:szCs w:val="72"/>
        </w:rPr>
        <w:t>中国机械工业</w:t>
      </w:r>
    </w:p>
    <w:p w:rsidR="00DE2E22" w:rsidRPr="005E2ABC" w:rsidRDefault="00DE2E22" w:rsidP="00135FC6">
      <w:pPr>
        <w:rPr>
          <w:color w:val="FF0000"/>
          <w:sz w:val="72"/>
          <w:szCs w:val="72"/>
        </w:rPr>
      </w:pPr>
      <w:r w:rsidRPr="005E2ABC">
        <w:rPr>
          <w:rFonts w:hint="eastAsia"/>
          <w:color w:val="FF0000"/>
          <w:sz w:val="72"/>
          <w:szCs w:val="72"/>
        </w:rPr>
        <w:t>质量管理协会</w:t>
      </w:r>
    </w:p>
    <w:p w:rsidR="00DE2E22" w:rsidRDefault="00DE2E22" w:rsidP="00135FC6">
      <w:pPr>
        <w:jc w:val="center"/>
        <w:rPr>
          <w:sz w:val="28"/>
          <w:szCs w:val="28"/>
        </w:rPr>
      </w:pPr>
      <w:r w:rsidRPr="00135FC6">
        <w:rPr>
          <w:rFonts w:hint="eastAsia"/>
          <w:sz w:val="28"/>
          <w:szCs w:val="28"/>
        </w:rPr>
        <w:t>中机质协</w:t>
      </w:r>
      <w:r w:rsidRPr="00135FC6">
        <w:rPr>
          <w:sz w:val="28"/>
          <w:szCs w:val="28"/>
        </w:rPr>
        <w:t>[2014] 06</w:t>
      </w:r>
    </w:p>
    <w:p w:rsidR="00DE2E22" w:rsidRPr="00135FC6" w:rsidRDefault="00DE2E22" w:rsidP="00135FC6">
      <w:pPr>
        <w:rPr>
          <w:sz w:val="28"/>
          <w:szCs w:val="28"/>
        </w:rPr>
      </w:pPr>
      <w:r w:rsidRPr="00135FC6">
        <w:rPr>
          <w:rFonts w:hint="eastAsia"/>
          <w:sz w:val="28"/>
          <w:szCs w:val="28"/>
        </w:rPr>
        <w:t>各省（自治区）、市机械、汽车工业主管部门（行业办、联合会）、机械质协，国家计划单列企业集团，机械工业各专业协会，会员单位，有关企事业单位：</w:t>
      </w:r>
    </w:p>
    <w:p w:rsidR="00DE2E22" w:rsidRPr="00135FC6" w:rsidRDefault="00DE2E22" w:rsidP="00135FC6">
      <w:pPr>
        <w:rPr>
          <w:sz w:val="28"/>
          <w:szCs w:val="28"/>
        </w:rPr>
      </w:pPr>
      <w:r w:rsidRPr="00135FC6">
        <w:rPr>
          <w:rFonts w:hint="eastAsia"/>
          <w:sz w:val="28"/>
          <w:szCs w:val="28"/>
        </w:rPr>
        <w:t xml:space="preserve">　　全国机械工业质量奖是全国机械行业质量领域的最高奖项，是国资委批准保留的表彰项目。创奖企业注重把创奖过程作为企业改进提升的过程，按照《卓越绩效评价准则》国家标准，对照评价并实施积极的咨询和改进，有效地促进了企业经营质量的提高，在行业发挥了标杆示范作用。</w:t>
      </w:r>
    </w:p>
    <w:p w:rsidR="00DE2E22" w:rsidRPr="00135FC6" w:rsidRDefault="00DE2E22" w:rsidP="00135FC6">
      <w:pPr>
        <w:rPr>
          <w:sz w:val="28"/>
          <w:szCs w:val="28"/>
        </w:rPr>
      </w:pPr>
      <w:r w:rsidRPr="00135FC6">
        <w:rPr>
          <w:rFonts w:hint="eastAsia"/>
          <w:sz w:val="28"/>
          <w:szCs w:val="28"/>
        </w:rPr>
        <w:t xml:space="preserve">　　为深入贯彻党的十八大精神，切实把推动发展的立足点转到提高质量和效益上来，中国机械工业质量管理协会</w:t>
      </w:r>
      <w:r w:rsidRPr="00135FC6">
        <w:rPr>
          <w:sz w:val="28"/>
          <w:szCs w:val="28"/>
        </w:rPr>
        <w:t>2014</w:t>
      </w:r>
      <w:r w:rsidRPr="00135FC6">
        <w:rPr>
          <w:rFonts w:hint="eastAsia"/>
          <w:sz w:val="28"/>
          <w:szCs w:val="28"/>
        </w:rPr>
        <w:t>年将继续开展全国机械工业质量奖、全国机械工业质量效益型先进企业、全国机械工业用户满意产品的评选工作。进一步深入推广卓越绩效模式，全面提高机械工业产品质量和质量管理水平，增强企业核心竞争力，促进企业转型升级。</w:t>
      </w:r>
    </w:p>
    <w:p w:rsidR="00DE2E22" w:rsidRPr="00135FC6" w:rsidRDefault="00DE2E22" w:rsidP="00135FC6">
      <w:pPr>
        <w:rPr>
          <w:sz w:val="28"/>
          <w:szCs w:val="28"/>
        </w:rPr>
      </w:pPr>
      <w:r w:rsidRPr="00135FC6">
        <w:rPr>
          <w:rFonts w:hint="eastAsia"/>
          <w:sz w:val="28"/>
          <w:szCs w:val="28"/>
        </w:rPr>
        <w:t xml:space="preserve">　　现将有关事宜通知如下：</w:t>
      </w:r>
    </w:p>
    <w:p w:rsidR="00DE2E22" w:rsidRPr="00135FC6" w:rsidRDefault="00DE2E22" w:rsidP="005E2ABC">
      <w:pPr>
        <w:outlineLvl w:val="0"/>
        <w:rPr>
          <w:sz w:val="28"/>
          <w:szCs w:val="28"/>
        </w:rPr>
      </w:pPr>
      <w:r w:rsidRPr="00135FC6">
        <w:rPr>
          <w:rFonts w:hint="eastAsia"/>
          <w:sz w:val="28"/>
          <w:szCs w:val="28"/>
        </w:rPr>
        <w:t xml:space="preserve">　　一、评审标准：</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1. </w:t>
      </w:r>
      <w:r w:rsidRPr="00135FC6">
        <w:rPr>
          <w:rFonts w:hint="eastAsia"/>
          <w:sz w:val="28"/>
          <w:szCs w:val="28"/>
        </w:rPr>
        <w:t>全国机械工业质量奖评审采用国家标准</w:t>
      </w:r>
      <w:r w:rsidRPr="00135FC6">
        <w:rPr>
          <w:sz w:val="28"/>
          <w:szCs w:val="28"/>
        </w:rPr>
        <w:t>GB/T19580-2012</w:t>
      </w:r>
      <w:r w:rsidRPr="00135FC6">
        <w:rPr>
          <w:rFonts w:hint="eastAsia"/>
          <w:sz w:val="28"/>
          <w:szCs w:val="28"/>
        </w:rPr>
        <w:t>《卓越绩效评价准则》；</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2. </w:t>
      </w:r>
      <w:r w:rsidRPr="00135FC6">
        <w:rPr>
          <w:rFonts w:hint="eastAsia"/>
          <w:sz w:val="28"/>
          <w:szCs w:val="28"/>
        </w:rPr>
        <w:t>全国机械工业质量效益型先进企业、全国机械工业用户满意产品评审细则。</w:t>
      </w:r>
    </w:p>
    <w:p w:rsidR="00DE2E22" w:rsidRPr="00135FC6" w:rsidRDefault="00DE2E22" w:rsidP="005E2ABC">
      <w:pPr>
        <w:outlineLvl w:val="0"/>
        <w:rPr>
          <w:sz w:val="28"/>
          <w:szCs w:val="28"/>
        </w:rPr>
      </w:pPr>
      <w:r w:rsidRPr="00135FC6">
        <w:rPr>
          <w:rFonts w:hint="eastAsia"/>
          <w:sz w:val="28"/>
          <w:szCs w:val="28"/>
        </w:rPr>
        <w:t xml:space="preserve">　　二、申报企业范围：</w:t>
      </w:r>
    </w:p>
    <w:p w:rsidR="00DE2E22" w:rsidRPr="00135FC6" w:rsidRDefault="00DE2E22" w:rsidP="00135FC6">
      <w:pPr>
        <w:rPr>
          <w:sz w:val="28"/>
          <w:szCs w:val="28"/>
        </w:rPr>
      </w:pPr>
      <w:r w:rsidRPr="00135FC6">
        <w:rPr>
          <w:rFonts w:hint="eastAsia"/>
          <w:sz w:val="28"/>
          <w:szCs w:val="28"/>
        </w:rPr>
        <w:t xml:space="preserve">　　凡在中华人民共和国境内合法生产与经营机电产品的独立法人企业，包括国有、股份制、集体、私营和中外合资及独资企业，符合申报条件的均可自愿申报。</w:t>
      </w:r>
    </w:p>
    <w:p w:rsidR="00DE2E22" w:rsidRPr="00135FC6" w:rsidRDefault="00DE2E22" w:rsidP="005E2ABC">
      <w:pPr>
        <w:outlineLvl w:val="0"/>
        <w:rPr>
          <w:sz w:val="28"/>
          <w:szCs w:val="28"/>
        </w:rPr>
      </w:pPr>
      <w:r w:rsidRPr="00135FC6">
        <w:rPr>
          <w:rFonts w:hint="eastAsia"/>
          <w:sz w:val="28"/>
          <w:szCs w:val="28"/>
        </w:rPr>
        <w:t xml:space="preserve">　　三、评审程序：</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1. </w:t>
      </w:r>
      <w:r w:rsidRPr="00135FC6">
        <w:rPr>
          <w:rFonts w:hint="eastAsia"/>
          <w:sz w:val="28"/>
          <w:szCs w:val="28"/>
        </w:rPr>
        <w:t>企业申报。企业要认真学习、对照相关奖项评审标准，进行自我评价的基础上申报。填写所申报奖项的申报表，附企业简介和自评报告。其中，申报质量奖的企业要写</w:t>
      </w:r>
      <w:r w:rsidRPr="00135FC6">
        <w:rPr>
          <w:sz w:val="28"/>
          <w:szCs w:val="28"/>
        </w:rPr>
        <w:t>6</w:t>
      </w:r>
      <w:r w:rsidRPr="00135FC6">
        <w:rPr>
          <w:rFonts w:hint="eastAsia"/>
          <w:sz w:val="28"/>
          <w:szCs w:val="28"/>
        </w:rPr>
        <w:t>万字以内的自评报告，内容包括《卓越绩效评价准则》</w:t>
      </w:r>
      <w:r w:rsidRPr="00135FC6">
        <w:rPr>
          <w:sz w:val="28"/>
          <w:szCs w:val="28"/>
        </w:rPr>
        <w:t>6</w:t>
      </w:r>
      <w:r w:rsidRPr="00135FC6">
        <w:rPr>
          <w:rFonts w:hint="eastAsia"/>
          <w:sz w:val="28"/>
          <w:szCs w:val="28"/>
        </w:rPr>
        <w:t>个过程，</w:t>
      </w:r>
      <w:r w:rsidRPr="00135FC6">
        <w:rPr>
          <w:sz w:val="28"/>
          <w:szCs w:val="28"/>
        </w:rPr>
        <w:t>1</w:t>
      </w:r>
      <w:r w:rsidRPr="00135FC6">
        <w:rPr>
          <w:rFonts w:hint="eastAsia"/>
          <w:sz w:val="28"/>
          <w:szCs w:val="28"/>
        </w:rPr>
        <w:t>个结果。</w:t>
      </w:r>
      <w:r w:rsidRPr="00135FC6">
        <w:rPr>
          <w:sz w:val="28"/>
          <w:szCs w:val="28"/>
        </w:rPr>
        <w:t>3</w:t>
      </w:r>
      <w:r w:rsidRPr="00135FC6">
        <w:rPr>
          <w:rFonts w:hint="eastAsia"/>
          <w:sz w:val="28"/>
          <w:szCs w:val="28"/>
        </w:rPr>
        <w:t>千字以下的企业简介和证实性材料；申报质量效益型先进企业和用户满意产品的企业，还要提供企业简介、与评审标准内容相关的自评报告和证实性材料。</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2. </w:t>
      </w:r>
      <w:r w:rsidRPr="00135FC6">
        <w:rPr>
          <w:rFonts w:hint="eastAsia"/>
          <w:sz w:val="28"/>
          <w:szCs w:val="28"/>
        </w:rPr>
        <w:t>行业推荐。企业的申报材料要经省（自治区）市机械、汽车工业主管部门（行业办、联合会）、机械质协或机械工业全国性的各专业协会等初审，写出评价推荐意见后上报。如上述单位无推荐职能的，申报企业可直接申报。外资企业可以不经推荐，直接申报。</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3. </w:t>
      </w:r>
      <w:r w:rsidRPr="00135FC6">
        <w:rPr>
          <w:rFonts w:hint="eastAsia"/>
          <w:sz w:val="28"/>
          <w:szCs w:val="28"/>
        </w:rPr>
        <w:t>全国机械工业质量奖评审委员会办公室负责组织对申报企业进行资格审查、资料评审、咨询诊断、现场评审、征求专业协会意见等工作。</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4. </w:t>
      </w:r>
      <w:r w:rsidRPr="00135FC6">
        <w:rPr>
          <w:rFonts w:hint="eastAsia"/>
          <w:sz w:val="28"/>
          <w:szCs w:val="28"/>
        </w:rPr>
        <w:t>全国机械工业质量奖评审委员会对通过现场评审的企业进行最后审定。</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5. </w:t>
      </w:r>
      <w:r w:rsidRPr="00135FC6">
        <w:rPr>
          <w:rFonts w:hint="eastAsia"/>
          <w:sz w:val="28"/>
          <w:szCs w:val="28"/>
        </w:rPr>
        <w:t>召开表彰大会。根据企业情况，推荐更高层次奖项及荣誉。</w:t>
      </w:r>
    </w:p>
    <w:p w:rsidR="00DE2E22" w:rsidRPr="00135FC6" w:rsidRDefault="00DE2E22" w:rsidP="005E2ABC">
      <w:pPr>
        <w:outlineLvl w:val="0"/>
        <w:rPr>
          <w:sz w:val="28"/>
          <w:szCs w:val="28"/>
        </w:rPr>
      </w:pPr>
      <w:r w:rsidRPr="00135FC6">
        <w:rPr>
          <w:rFonts w:hint="eastAsia"/>
          <w:sz w:val="28"/>
          <w:szCs w:val="28"/>
        </w:rPr>
        <w:t xml:space="preserve">　　四、要求：</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1. </w:t>
      </w:r>
      <w:r w:rsidRPr="00135FC6">
        <w:rPr>
          <w:rFonts w:hint="eastAsia"/>
          <w:sz w:val="28"/>
          <w:szCs w:val="28"/>
        </w:rPr>
        <w:t>全国机械工业质量奖申报企业应具备以下基本条件：</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1</w:t>
      </w:r>
      <w:r w:rsidRPr="00135FC6">
        <w:rPr>
          <w:rFonts w:hint="eastAsia"/>
          <w:sz w:val="28"/>
          <w:szCs w:val="28"/>
        </w:rPr>
        <w:t>）企业高层领导高度重视质量工作和员工的培训教育，企业管理人员必须经过《卓越绩效评价准则》国家标准的培训学习。</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2</w:t>
      </w:r>
      <w:r w:rsidRPr="00135FC6">
        <w:rPr>
          <w:rFonts w:hint="eastAsia"/>
          <w:sz w:val="28"/>
          <w:szCs w:val="28"/>
        </w:rPr>
        <w:t>）积极建立质量</w:t>
      </w:r>
      <w:r w:rsidRPr="00135FC6">
        <w:rPr>
          <w:sz w:val="28"/>
          <w:szCs w:val="28"/>
        </w:rPr>
        <w:t>/</w:t>
      </w:r>
      <w:r w:rsidRPr="00135FC6">
        <w:rPr>
          <w:rFonts w:hint="eastAsia"/>
          <w:sz w:val="28"/>
          <w:szCs w:val="28"/>
        </w:rPr>
        <w:t>环境</w:t>
      </w:r>
      <w:r w:rsidRPr="00135FC6">
        <w:rPr>
          <w:sz w:val="28"/>
          <w:szCs w:val="28"/>
        </w:rPr>
        <w:t>/</w:t>
      </w:r>
      <w:r w:rsidRPr="00135FC6">
        <w:rPr>
          <w:rFonts w:hint="eastAsia"/>
          <w:sz w:val="28"/>
          <w:szCs w:val="28"/>
        </w:rPr>
        <w:t>职业健康安全管理体系。经营绩效突出，处于本行业前列，呈上升趋势，具有较强的竞争力。</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3</w:t>
      </w:r>
      <w:r w:rsidRPr="00135FC6">
        <w:rPr>
          <w:rFonts w:hint="eastAsia"/>
          <w:sz w:val="28"/>
          <w:szCs w:val="28"/>
        </w:rPr>
        <w:t>）已经获得全国机械工业质量效益型先进企业、用户满意产品、群众性质量管理活动先进企业称号之一，或获得省、部级以上相关荣誉称号。</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2. </w:t>
      </w:r>
      <w:r w:rsidRPr="00135FC6">
        <w:rPr>
          <w:rFonts w:hint="eastAsia"/>
          <w:sz w:val="28"/>
          <w:szCs w:val="28"/>
        </w:rPr>
        <w:t>全国机械工业质量效益型先进企业和用户满意产品申报基本条件：</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1</w:t>
      </w:r>
      <w:r w:rsidRPr="00135FC6">
        <w:rPr>
          <w:rFonts w:hint="eastAsia"/>
          <w:sz w:val="28"/>
          <w:szCs w:val="28"/>
        </w:rPr>
        <w:t>）产品水平、质量管理、主要绩效指标处于国内同行业中上等水平，在省、地区中处于先进水平，在用户中有较高的声誉。</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2</w:t>
      </w:r>
      <w:r w:rsidRPr="00135FC6">
        <w:rPr>
          <w:rFonts w:hint="eastAsia"/>
          <w:sz w:val="28"/>
          <w:szCs w:val="28"/>
        </w:rPr>
        <w:t>）在全体员工中进行了质量管理标准、方法的培训教育。</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3. </w:t>
      </w:r>
      <w:r w:rsidRPr="00135FC6">
        <w:rPr>
          <w:rFonts w:hint="eastAsia"/>
          <w:sz w:val="28"/>
          <w:szCs w:val="28"/>
        </w:rPr>
        <w:t>请各省（自治区）市机械、汽车工业主管部门（行业办、联合会）、机械质协，全国性机械工业各专业协会给予大力支持，严格把关，做好全国机械工业质量奖项的组织推荐工作。切实把地区、行业中追求卓越绩效模式，走质量效益型发展道路，实施品牌战略，成效突出的企业及在地区、行业中具有较高信誉的优秀企业和优质产品推荐上来。</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4. </w:t>
      </w:r>
      <w:r w:rsidRPr="00135FC6">
        <w:rPr>
          <w:rFonts w:hint="eastAsia"/>
          <w:sz w:val="28"/>
          <w:szCs w:val="28"/>
        </w:rPr>
        <w:t>为了帮助企业学习理解《卓越绩效评价准则》国家标准，使企业在创奖过程中真正得到提升。在企业申报、资料评审、经有资质的专家现场诊断通过后，方可进入现场评审。具体事宜详见全国机械工业质量奖评审管理办法。</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5. </w:t>
      </w:r>
      <w:r w:rsidRPr="00135FC6">
        <w:rPr>
          <w:rFonts w:hint="eastAsia"/>
          <w:sz w:val="28"/>
          <w:szCs w:val="28"/>
        </w:rPr>
        <w:t>全国机械工业质量奖、质量效益型先进企业、用户满意产品必须经有资质、正规的单位进行第三方顾客满意度测评。</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6. </w:t>
      </w:r>
      <w:r w:rsidRPr="00135FC6">
        <w:rPr>
          <w:rFonts w:hint="eastAsia"/>
          <w:sz w:val="28"/>
          <w:szCs w:val="28"/>
        </w:rPr>
        <w:t>申报单位请于</w:t>
      </w:r>
      <w:r w:rsidRPr="00135FC6">
        <w:rPr>
          <w:sz w:val="28"/>
          <w:szCs w:val="28"/>
        </w:rPr>
        <w:t>2014</w:t>
      </w:r>
      <w:r w:rsidRPr="00135FC6">
        <w:rPr>
          <w:rFonts w:hint="eastAsia"/>
          <w:sz w:val="28"/>
          <w:szCs w:val="28"/>
        </w:rPr>
        <w:t>年</w:t>
      </w:r>
      <w:r w:rsidRPr="00135FC6">
        <w:rPr>
          <w:sz w:val="28"/>
          <w:szCs w:val="28"/>
        </w:rPr>
        <w:t>5</w:t>
      </w:r>
      <w:r w:rsidRPr="00135FC6">
        <w:rPr>
          <w:rFonts w:hint="eastAsia"/>
          <w:sz w:val="28"/>
          <w:szCs w:val="28"/>
        </w:rPr>
        <w:t>月</w:t>
      </w:r>
      <w:r w:rsidRPr="00135FC6">
        <w:rPr>
          <w:sz w:val="28"/>
          <w:szCs w:val="28"/>
        </w:rPr>
        <w:t>20</w:t>
      </w:r>
      <w:r w:rsidRPr="00135FC6">
        <w:rPr>
          <w:rFonts w:hint="eastAsia"/>
          <w:sz w:val="28"/>
          <w:szCs w:val="28"/>
        </w:rPr>
        <w:t>日前将申报材料（含推荐意见）报送评审办公室（中机质协秘书处）。其中质量奖、质量效益型先进企业、用户满意产品申报材料一式三份及电子版，申报质量奖企业同时报企业的宣传片（电子版限定在</w:t>
      </w:r>
      <w:r w:rsidRPr="00135FC6">
        <w:rPr>
          <w:sz w:val="28"/>
          <w:szCs w:val="28"/>
        </w:rPr>
        <w:t>10</w:t>
      </w:r>
      <w:r w:rsidRPr="00135FC6">
        <w:rPr>
          <w:rFonts w:hint="eastAsia"/>
          <w:sz w:val="28"/>
          <w:szCs w:val="28"/>
        </w:rPr>
        <w:t>分钟以内）。</w:t>
      </w:r>
    </w:p>
    <w:p w:rsidR="00DE2E22" w:rsidRPr="00135FC6" w:rsidRDefault="00DE2E22" w:rsidP="005E2ABC">
      <w:pPr>
        <w:outlineLvl w:val="0"/>
        <w:rPr>
          <w:sz w:val="28"/>
          <w:szCs w:val="28"/>
        </w:rPr>
      </w:pPr>
      <w:r w:rsidRPr="00135FC6">
        <w:rPr>
          <w:rFonts w:hint="eastAsia"/>
          <w:sz w:val="28"/>
          <w:szCs w:val="28"/>
        </w:rPr>
        <w:t xml:space="preserve">　　五、复评确认：</w:t>
      </w:r>
    </w:p>
    <w:p w:rsidR="00DE2E22" w:rsidRPr="00135FC6" w:rsidRDefault="00DE2E22" w:rsidP="00135FC6">
      <w:pPr>
        <w:rPr>
          <w:sz w:val="28"/>
          <w:szCs w:val="28"/>
        </w:rPr>
      </w:pPr>
      <w:r w:rsidRPr="00135FC6">
        <w:rPr>
          <w:rFonts w:hint="eastAsia"/>
          <w:sz w:val="28"/>
          <w:szCs w:val="28"/>
        </w:rPr>
        <w:t>全国机械工业质量奖、质量效益型先进企业、用户满意产品有效期三年，已到有效期的企业报送复评报告，复评程序相对简化，经复评后对原奖项予以确认。</w:t>
      </w:r>
    </w:p>
    <w:p w:rsidR="00DE2E22" w:rsidRPr="00135FC6" w:rsidRDefault="00DE2E22" w:rsidP="005E2ABC">
      <w:pPr>
        <w:outlineLvl w:val="0"/>
        <w:rPr>
          <w:sz w:val="28"/>
          <w:szCs w:val="28"/>
        </w:rPr>
      </w:pPr>
      <w:r w:rsidRPr="00135FC6">
        <w:rPr>
          <w:rFonts w:hint="eastAsia"/>
          <w:sz w:val="28"/>
          <w:szCs w:val="28"/>
        </w:rPr>
        <w:t xml:space="preserve">　　六、联系方式：</w:t>
      </w:r>
    </w:p>
    <w:p w:rsidR="00DE2E22" w:rsidRPr="00135FC6" w:rsidRDefault="00DE2E22" w:rsidP="00135FC6">
      <w:pPr>
        <w:rPr>
          <w:sz w:val="28"/>
          <w:szCs w:val="28"/>
        </w:rPr>
      </w:pPr>
      <w:r w:rsidRPr="00135FC6">
        <w:rPr>
          <w:rFonts w:hint="eastAsia"/>
          <w:sz w:val="28"/>
          <w:szCs w:val="28"/>
        </w:rPr>
        <w:t xml:space="preserve">　　联系人：常乃诗</w:t>
      </w:r>
    </w:p>
    <w:p w:rsidR="00DE2E22" w:rsidRPr="00135FC6" w:rsidRDefault="00DE2E22" w:rsidP="00135FC6">
      <w:pPr>
        <w:rPr>
          <w:sz w:val="28"/>
          <w:szCs w:val="28"/>
        </w:rPr>
      </w:pPr>
      <w:r w:rsidRPr="00135FC6">
        <w:rPr>
          <w:rFonts w:hint="eastAsia"/>
          <w:sz w:val="28"/>
          <w:szCs w:val="28"/>
        </w:rPr>
        <w:t xml:space="preserve">　　电　话：</w:t>
      </w:r>
      <w:r w:rsidRPr="00135FC6">
        <w:rPr>
          <w:sz w:val="28"/>
          <w:szCs w:val="28"/>
        </w:rPr>
        <w:t xml:space="preserve"> 010-68570536    </w:t>
      </w:r>
      <w:r w:rsidRPr="00135FC6">
        <w:rPr>
          <w:rFonts w:hint="eastAsia"/>
          <w:sz w:val="28"/>
          <w:szCs w:val="28"/>
        </w:rPr>
        <w:t>传真：</w:t>
      </w:r>
      <w:r w:rsidRPr="00135FC6">
        <w:rPr>
          <w:sz w:val="28"/>
          <w:szCs w:val="28"/>
        </w:rPr>
        <w:t xml:space="preserve"> 010-68594950 </w:t>
      </w:r>
    </w:p>
    <w:p w:rsidR="00DE2E22" w:rsidRPr="00135FC6" w:rsidRDefault="00DE2E22" w:rsidP="00135FC6">
      <w:pPr>
        <w:rPr>
          <w:sz w:val="28"/>
          <w:szCs w:val="28"/>
        </w:rPr>
      </w:pPr>
      <w:r w:rsidRPr="00135FC6">
        <w:rPr>
          <w:rFonts w:hint="eastAsia"/>
          <w:sz w:val="28"/>
          <w:szCs w:val="28"/>
        </w:rPr>
        <w:t xml:space="preserve">　　地　址：北京市西城区三里河路</w:t>
      </w:r>
      <w:r w:rsidRPr="00135FC6">
        <w:rPr>
          <w:sz w:val="28"/>
          <w:szCs w:val="28"/>
        </w:rPr>
        <w:t>46</w:t>
      </w:r>
      <w:r w:rsidRPr="00135FC6">
        <w:rPr>
          <w:rFonts w:hint="eastAsia"/>
          <w:sz w:val="28"/>
          <w:szCs w:val="28"/>
        </w:rPr>
        <w:t>号邮编：</w:t>
      </w:r>
      <w:r w:rsidRPr="00135FC6">
        <w:rPr>
          <w:sz w:val="28"/>
          <w:szCs w:val="28"/>
        </w:rPr>
        <w:t xml:space="preserve"> 100823 </w:t>
      </w:r>
    </w:p>
    <w:p w:rsidR="00DE2E22" w:rsidRPr="00135FC6" w:rsidRDefault="00DE2E22" w:rsidP="00135FC6">
      <w:pPr>
        <w:rPr>
          <w:sz w:val="28"/>
          <w:szCs w:val="28"/>
        </w:rPr>
      </w:pPr>
      <w:r w:rsidRPr="00135FC6">
        <w:rPr>
          <w:rFonts w:hint="eastAsia"/>
          <w:sz w:val="28"/>
          <w:szCs w:val="28"/>
        </w:rPr>
        <w:t xml:space="preserve">　　中国机械工业质量管理协会网址：</w:t>
      </w:r>
      <w:r w:rsidRPr="00135FC6">
        <w:rPr>
          <w:sz w:val="28"/>
          <w:szCs w:val="28"/>
        </w:rPr>
        <w:t xml:space="preserve"> www.cmqma.org.cn </w:t>
      </w:r>
    </w:p>
    <w:p w:rsidR="00DE2E22" w:rsidRPr="00135FC6" w:rsidRDefault="00DE2E22" w:rsidP="00135FC6">
      <w:pPr>
        <w:rPr>
          <w:sz w:val="28"/>
          <w:szCs w:val="28"/>
        </w:rPr>
      </w:pPr>
      <w:r w:rsidRPr="00135FC6">
        <w:rPr>
          <w:rFonts w:hint="eastAsia"/>
          <w:sz w:val="28"/>
          <w:szCs w:val="28"/>
        </w:rPr>
        <w:t xml:space="preserve">　　电子信箱：</w:t>
      </w:r>
      <w:r w:rsidRPr="00135FC6">
        <w:rPr>
          <w:sz w:val="28"/>
          <w:szCs w:val="28"/>
        </w:rPr>
        <w:t xml:space="preserve"> zhongjizhixie@163.com </w:t>
      </w:r>
    </w:p>
    <w:p w:rsidR="00DE2E22" w:rsidRPr="00135FC6" w:rsidRDefault="00DE2E22" w:rsidP="00135FC6">
      <w:pPr>
        <w:rPr>
          <w:sz w:val="28"/>
          <w:szCs w:val="28"/>
        </w:rPr>
      </w:pPr>
      <w:r w:rsidRPr="00135FC6">
        <w:rPr>
          <w:rFonts w:hint="eastAsia"/>
          <w:sz w:val="28"/>
          <w:szCs w:val="28"/>
        </w:rPr>
        <w:t xml:space="preserve">　　注：以下资料请从中国机械工业质量管理协会网站“质量奖”栏目下载。</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1. </w:t>
      </w:r>
      <w:r w:rsidRPr="00135FC6">
        <w:rPr>
          <w:rFonts w:hint="eastAsia"/>
          <w:sz w:val="28"/>
          <w:szCs w:val="28"/>
        </w:rPr>
        <w:t>全国机械工业质量奖评审管理办法；</w:t>
      </w:r>
      <w:r w:rsidRPr="00135FC6">
        <w:rPr>
          <w:sz w:val="28"/>
          <w:szCs w:val="28"/>
        </w:rPr>
        <w:t xml:space="preserve">2014.1.doc </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2. </w:t>
      </w:r>
      <w:r w:rsidRPr="00135FC6">
        <w:rPr>
          <w:rFonts w:hint="eastAsia"/>
          <w:sz w:val="28"/>
          <w:szCs w:val="28"/>
        </w:rPr>
        <w:t>全国机械工业质量效益型先进企业评审细则；</w:t>
      </w:r>
      <w:r w:rsidRPr="00135FC6">
        <w:rPr>
          <w:sz w:val="28"/>
          <w:szCs w:val="28"/>
        </w:rPr>
        <w:t>2014.2.doc</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3. </w:t>
      </w:r>
      <w:r w:rsidRPr="00135FC6">
        <w:rPr>
          <w:rFonts w:hint="eastAsia"/>
          <w:sz w:val="28"/>
          <w:szCs w:val="28"/>
        </w:rPr>
        <w:t>全国机械工业用户满意产品评审细则；</w:t>
      </w:r>
      <w:r w:rsidRPr="00135FC6">
        <w:rPr>
          <w:sz w:val="28"/>
          <w:szCs w:val="28"/>
        </w:rPr>
        <w:t>2014.3.doc</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4. </w:t>
      </w:r>
      <w:r w:rsidRPr="00135FC6">
        <w:rPr>
          <w:rFonts w:hint="eastAsia"/>
          <w:sz w:val="28"/>
          <w:szCs w:val="28"/>
        </w:rPr>
        <w:t>经济效益质量指标计算办法；</w:t>
      </w:r>
      <w:r w:rsidRPr="00135FC6">
        <w:rPr>
          <w:sz w:val="28"/>
          <w:szCs w:val="28"/>
        </w:rPr>
        <w:t>2014.4.doc</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5. </w:t>
      </w:r>
      <w:r w:rsidRPr="00135FC6">
        <w:rPr>
          <w:rFonts w:hint="eastAsia"/>
          <w:sz w:val="28"/>
          <w:szCs w:val="28"/>
        </w:rPr>
        <w:t>全国机械工业质量奖申报表；</w:t>
      </w:r>
      <w:r w:rsidRPr="00135FC6">
        <w:rPr>
          <w:sz w:val="28"/>
          <w:szCs w:val="28"/>
        </w:rPr>
        <w:t xml:space="preserve"> 2014.5.doc</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6. </w:t>
      </w:r>
      <w:r w:rsidRPr="00135FC6">
        <w:rPr>
          <w:rFonts w:hint="eastAsia"/>
          <w:sz w:val="28"/>
          <w:szCs w:val="28"/>
        </w:rPr>
        <w:t>全国机械工业质量效益型先进企业申报表；</w:t>
      </w:r>
      <w:r w:rsidRPr="00135FC6">
        <w:rPr>
          <w:sz w:val="28"/>
          <w:szCs w:val="28"/>
        </w:rPr>
        <w:t>2014.6.doc</w:t>
      </w:r>
    </w:p>
    <w:p w:rsidR="00DE2E22" w:rsidRPr="00135FC6" w:rsidRDefault="00DE2E22" w:rsidP="00135FC6">
      <w:pPr>
        <w:rPr>
          <w:sz w:val="28"/>
          <w:szCs w:val="28"/>
        </w:rPr>
      </w:pPr>
      <w:r w:rsidRPr="00135FC6">
        <w:rPr>
          <w:rFonts w:hint="eastAsia"/>
          <w:sz w:val="28"/>
          <w:szCs w:val="28"/>
        </w:rPr>
        <w:t xml:space="preserve">　　</w:t>
      </w:r>
      <w:r w:rsidRPr="00135FC6">
        <w:rPr>
          <w:sz w:val="28"/>
          <w:szCs w:val="28"/>
        </w:rPr>
        <w:t xml:space="preserve">7. </w:t>
      </w:r>
      <w:r w:rsidRPr="00135FC6">
        <w:rPr>
          <w:rFonts w:hint="eastAsia"/>
          <w:sz w:val="28"/>
          <w:szCs w:val="28"/>
        </w:rPr>
        <w:t>全国机械工业用户满意产品申报表；</w:t>
      </w:r>
      <w:r w:rsidRPr="00135FC6">
        <w:rPr>
          <w:sz w:val="28"/>
          <w:szCs w:val="28"/>
        </w:rPr>
        <w:t xml:space="preserve"> 2014.7.doc</w:t>
      </w:r>
    </w:p>
    <w:p w:rsidR="00DE2E22" w:rsidRPr="00135FC6" w:rsidRDefault="00DE2E22" w:rsidP="00135FC6">
      <w:pPr>
        <w:rPr>
          <w:sz w:val="28"/>
          <w:szCs w:val="28"/>
        </w:rPr>
      </w:pPr>
    </w:p>
    <w:p w:rsidR="00DE2E22" w:rsidRPr="00135FC6" w:rsidRDefault="00DE2E22" w:rsidP="00135FC6">
      <w:pPr>
        <w:rPr>
          <w:sz w:val="28"/>
          <w:szCs w:val="28"/>
        </w:rPr>
      </w:pPr>
    </w:p>
    <w:p w:rsidR="00DE2E22" w:rsidRPr="00135FC6" w:rsidRDefault="00DE2E22" w:rsidP="00135FC6">
      <w:pPr>
        <w:rPr>
          <w:sz w:val="28"/>
          <w:szCs w:val="28"/>
        </w:rPr>
      </w:pPr>
    </w:p>
    <w:p w:rsidR="00DE2E22" w:rsidRPr="00135FC6" w:rsidRDefault="00DE2E22" w:rsidP="00135FC6">
      <w:pPr>
        <w:rPr>
          <w:sz w:val="28"/>
          <w:szCs w:val="28"/>
        </w:rPr>
      </w:pPr>
    </w:p>
    <w:p w:rsidR="00DE2E22" w:rsidRPr="00135FC6" w:rsidRDefault="00DE2E22" w:rsidP="003A07BD">
      <w:pPr>
        <w:ind w:firstLineChars="1400" w:firstLine="31680"/>
        <w:rPr>
          <w:sz w:val="28"/>
          <w:szCs w:val="28"/>
        </w:rPr>
      </w:pPr>
      <w:bookmarkStart w:id="0" w:name="_GoBack"/>
      <w:bookmarkEnd w:id="0"/>
      <w:r w:rsidRPr="00135FC6">
        <w:rPr>
          <w:rFonts w:hint="eastAsia"/>
          <w:sz w:val="28"/>
          <w:szCs w:val="28"/>
        </w:rPr>
        <w:t xml:space="preserve">二○一四年一月二日　　</w:t>
      </w:r>
    </w:p>
    <w:sectPr w:rsidR="00DE2E22" w:rsidRPr="00135FC6" w:rsidSect="00A95C2E">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5FC6"/>
    <w:rsid w:val="00135FC6"/>
    <w:rsid w:val="002F5607"/>
    <w:rsid w:val="003A07BD"/>
    <w:rsid w:val="005E2ABC"/>
    <w:rsid w:val="007E4A98"/>
    <w:rsid w:val="00A62AEF"/>
    <w:rsid w:val="00A95C2E"/>
    <w:rsid w:val="00DE2E2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A98"/>
    <w:pPr>
      <w:widowControl w:val="0"/>
      <w:jc w:val="both"/>
    </w:pPr>
    <w:rPr>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99"/>
    <w:qFormat/>
    <w:rsid w:val="007E4A98"/>
    <w:pPr>
      <w:spacing w:before="152" w:after="160"/>
    </w:pPr>
    <w:rPr>
      <w:rFonts w:ascii="Arial" w:eastAsia="黑体" w:hAnsi="Arial" w:cs="Arial"/>
      <w:sz w:val="20"/>
      <w:szCs w:val="20"/>
    </w:rPr>
  </w:style>
  <w:style w:type="paragraph" w:styleId="BalloonText">
    <w:name w:val="Balloon Text"/>
    <w:basedOn w:val="Normal"/>
    <w:link w:val="BalloonTextChar"/>
    <w:uiPriority w:val="99"/>
    <w:semiHidden/>
    <w:rsid w:val="00135FC6"/>
    <w:rPr>
      <w:sz w:val="18"/>
      <w:szCs w:val="18"/>
    </w:rPr>
  </w:style>
  <w:style w:type="character" w:customStyle="1" w:styleId="BalloonTextChar">
    <w:name w:val="Balloon Text Char"/>
    <w:basedOn w:val="DefaultParagraphFont"/>
    <w:link w:val="BalloonText"/>
    <w:uiPriority w:val="99"/>
    <w:semiHidden/>
    <w:locked/>
    <w:rsid w:val="00135FC6"/>
    <w:rPr>
      <w:rFonts w:cs="Times New Roman"/>
      <w:kern w:val="2"/>
      <w:sz w:val="18"/>
      <w:szCs w:val="18"/>
    </w:rPr>
  </w:style>
  <w:style w:type="paragraph" w:styleId="DocumentMap">
    <w:name w:val="Document Map"/>
    <w:basedOn w:val="Normal"/>
    <w:link w:val="DocumentMapChar"/>
    <w:uiPriority w:val="99"/>
    <w:semiHidden/>
    <w:rsid w:val="005E2ABC"/>
    <w:pPr>
      <w:shd w:val="clear" w:color="auto" w:fill="000080"/>
    </w:pPr>
  </w:style>
  <w:style w:type="character" w:customStyle="1" w:styleId="DocumentMapChar">
    <w:name w:val="Document Map Char"/>
    <w:basedOn w:val="DefaultParagraphFont"/>
    <w:link w:val="DocumentMap"/>
    <w:uiPriority w:val="99"/>
    <w:semiHidden/>
    <w:rsid w:val="00E8534A"/>
    <w:rPr>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5</Pages>
  <Words>347</Words>
  <Characters>1980</Characters>
  <Application>Microsoft Office Outlook</Application>
  <DocSecurity>0</DocSecurity>
  <Lines>0</Lines>
  <Paragraphs>0</Paragraphs>
  <ScaleCrop>false</ScaleCrop>
  <Company>student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mujie</dc:creator>
  <cp:keywords/>
  <dc:description/>
  <cp:lastModifiedBy>微软用户</cp:lastModifiedBy>
  <cp:revision>2</cp:revision>
  <dcterms:created xsi:type="dcterms:W3CDTF">2014-01-06T02:29:00Z</dcterms:created>
  <dcterms:modified xsi:type="dcterms:W3CDTF">2014-01-06T06:36:00Z</dcterms:modified>
</cp:coreProperties>
</file>